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Tr="001632A6">
        <w:trPr>
          <w:trHeight w:hRule="exact" w:val="14400"/>
          <w:jc w:val="center"/>
        </w:trPr>
        <w:tc>
          <w:tcPr>
            <w:tcW w:w="7200" w:type="dxa"/>
          </w:tcPr>
          <w:p w:rsidR="00423F28" w:rsidRDefault="00481687">
            <w:r>
              <w:rPr>
                <w:noProof/>
                <w:lang w:eastAsia="en-US"/>
              </w:rPr>
              <w:drawing>
                <wp:inline distT="0" distB="0" distL="0" distR="0" wp14:anchorId="1D6492C8" wp14:editId="15B4E77A">
                  <wp:extent cx="4572000" cy="3295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A4A" w:rsidRDefault="008346B2" w:rsidP="00481687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46CDC62EA17F448F90BEF36E84DA9067"/>
                </w:placeholder>
                <w15:appearance w15:val="hidden"/>
                <w:text/>
              </w:sdtPr>
              <w:sdtEndPr/>
              <w:sdtContent>
                <w:r w:rsidR="003D2471">
                  <w:t>H</w:t>
                </w:r>
                <w:r w:rsidR="00481687">
                  <w:t>ow can we help your business?</w:t>
                </w:r>
              </w:sdtContent>
            </w:sdt>
          </w:p>
          <w:p w:rsidR="003A4A4A" w:rsidRDefault="008346B2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3832A829A2BE4EA7A257D8F8CB233C4D"/>
                </w:placeholder>
                <w15:appearance w15:val="hidden"/>
                <w:text/>
              </w:sdtPr>
              <w:sdtEndPr/>
              <w:sdtContent>
                <w:r w:rsidR="00481687">
                  <w:t>We offer free and effective marketing through a variety of methods inclu</w:t>
                </w:r>
                <w:r w:rsidR="00D6702C">
                  <w:t>ding automated phone calls, a web</w:t>
                </w:r>
                <w:r w:rsidR="00481687">
                  <w:t>site, live events, and social media like Twitter.  With the famil</w:t>
                </w:r>
                <w:r>
                  <w:t>ies of 2000 students and over 18</w:t>
                </w:r>
                <w:r w:rsidR="00481687">
                  <w:t>0 staff members, we can market your business to thousands of potential customers and future employees.</w:t>
                </w:r>
              </w:sdtContent>
            </w:sdt>
          </w:p>
          <w:p w:rsidR="003A4A4A" w:rsidRDefault="002E5152" w:rsidP="00067228">
            <w:pPr>
              <w:pStyle w:val="Logo"/>
            </w:pPr>
            <w:r>
              <w:rPr>
                <w:lang w:eastAsia="en-US"/>
              </w:rPr>
              <w:drawing>
                <wp:inline distT="0" distB="0" distL="0" distR="0" wp14:anchorId="56B365C2" wp14:editId="4D73D9D8">
                  <wp:extent cx="4572000" cy="26168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6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:rsidR="00236FEA" w:rsidRDefault="008346B2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278E7B28D7A140F98FE2ECC04C2694CF"/>
                      </w:placeholder>
                      <w15:appearance w15:val="hidden"/>
                      <w:text/>
                    </w:sdtPr>
                    <w:sdtEndPr/>
                    <w:sdtContent>
                      <w:r w:rsidR="00F5607E">
                        <w:t>2,000 students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BD3CFF4BDD6B47BFB7F7FAA8DF8D7DA4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:rsidR="00236FEA" w:rsidRDefault="008346B2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9A54A8A4C097417F833B28D742CE0AC4"/>
                      </w:placeholder>
                      <w15:appearance w15:val="hidden"/>
                      <w:text/>
                    </w:sdtPr>
                    <w:sdtEndPr/>
                    <w:sdtContent>
                      <w:r w:rsidR="00F5607E">
                        <w:t>Multiplied by an average household of at least 4 people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4138F4DE278B46C3BB8EE56FFD42801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:rsidR="00236FEA" w:rsidRDefault="008346B2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C8866C2B833243848DB7C83E509FAED3"/>
                      </w:placeholder>
                      <w15:appearance w15:val="hidden"/>
                      <w:text/>
                    </w:sdtPr>
                    <w:sdtEndPr/>
                    <w:sdtContent>
                      <w:r w:rsidR="001B74C2">
                        <w:t>More than</w:t>
                      </w:r>
                      <w:r>
                        <w:t xml:space="preserve"> 180</w:t>
                      </w:r>
                      <w:r w:rsidR="00F5607E">
                        <w:t xml:space="preserve"> staff members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3B3D5EA6F811436CA016F82667197A5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:rsidR="00236FEA" w:rsidRDefault="00F5607E" w:rsidP="00236FEA">
                  <w:pPr>
                    <w:pStyle w:val="Heading2"/>
                  </w:pPr>
                  <w:r>
                    <w:t>M</w:t>
                  </w:r>
                  <w:r w:rsidR="003D2471">
                    <w:t>ultiple methods of marketing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85CBE91D8FA44894A0AC2ED80370E20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:rsidR="00236FEA" w:rsidRDefault="003D2471" w:rsidP="00F5607E">
                  <w:pPr>
                    <w:pStyle w:val="Heading2"/>
                  </w:pPr>
                  <w:r>
                    <w:t>Student volunteers for your business and events</w:t>
                  </w:r>
                </w:p>
              </w:tc>
            </w:tr>
            <w:tr w:rsidR="00236FEA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:rsidR="00236FEA" w:rsidRDefault="00F5607E" w:rsidP="00236FEA">
                  <w:pPr>
                    <w:pStyle w:val="Heading3"/>
                  </w:pPr>
                  <w:r>
                    <w:t>Poinciana High School</w:t>
                  </w:r>
                </w:p>
                <w:p w:rsidR="00236FEA" w:rsidRDefault="008346B2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0888FF33A3B5419EAAD103BC9CCE2DB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F5607E">
                        <w:t>2300 S Poinciana Blvd</w:t>
                      </w:r>
                    </w:sdtContent>
                  </w:sdt>
                </w:p>
                <w:p w:rsidR="00236FEA" w:rsidRDefault="00F5607E" w:rsidP="00236FEA">
                  <w:pPr>
                    <w:pStyle w:val="ContactInfo"/>
                  </w:pPr>
                  <w:r>
                    <w:t>Kissimmee, FL 34758</w:t>
                  </w:r>
                </w:p>
                <w:p w:rsidR="00236FEA" w:rsidRDefault="00F5607E" w:rsidP="00236FEA">
                  <w:pPr>
                    <w:pStyle w:val="ContactInfo"/>
                  </w:pPr>
                  <w:r>
                    <w:t>407-870-4860</w:t>
                  </w:r>
                </w:p>
                <w:p w:rsidR="00236FEA" w:rsidRDefault="00F5607E" w:rsidP="00236FEA">
                  <w:pPr>
                    <w:pStyle w:val="Date"/>
                  </w:pPr>
                  <w:r>
                    <w:t>pnhs.osceolaschools.net</w:t>
                  </w:r>
                </w:p>
                <w:p w:rsidR="00236FEA" w:rsidRDefault="00D6702C" w:rsidP="00F5607E">
                  <w:pPr>
                    <w:pStyle w:val="Date"/>
                  </w:pPr>
                  <w:r>
                    <w:t>#Repthe</w:t>
                  </w:r>
                  <w:r w:rsidR="00F5607E">
                    <w:t>P</w:t>
                  </w:r>
                </w:p>
              </w:tc>
            </w:tr>
          </w:tbl>
          <w:p w:rsidR="00423F28" w:rsidRDefault="00423F28" w:rsidP="00236FEA"/>
        </w:tc>
      </w:tr>
    </w:tbl>
    <w:p w:rsidR="00DD2A04" w:rsidRDefault="00DD2A04" w:rsidP="00044307">
      <w:pPr>
        <w:pStyle w:val="NoSpacing"/>
      </w:pPr>
    </w:p>
    <w:p w:rsidR="0091756F" w:rsidRDefault="0091756F" w:rsidP="00044307">
      <w:pPr>
        <w:pStyle w:val="NoSpacing"/>
      </w:pPr>
    </w:p>
    <w:p w:rsidR="0091756F" w:rsidRDefault="0091756F" w:rsidP="00044307">
      <w:pPr>
        <w:pStyle w:val="NoSpacing"/>
      </w:pPr>
    </w:p>
    <w:p w:rsidR="00474401" w:rsidRDefault="00506180" w:rsidP="00044307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3297555</wp:posOffset>
                </wp:positionV>
                <wp:extent cx="3562350" cy="666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180" w:rsidRPr="00D053E6" w:rsidRDefault="00506180" w:rsidP="00506180">
                            <w:pPr>
                              <w:jc w:val="center"/>
                              <w:rPr>
                                <w:rFonts w:ascii="Architects Daughter" w:hAnsi="Architects Daughter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053E6">
                              <w:rPr>
                                <w:rFonts w:ascii="Architects Daughter" w:hAnsi="Architects Daughter"/>
                                <w:color w:val="FF0000"/>
                                <w:sz w:val="28"/>
                                <w:szCs w:val="28"/>
                              </w:rPr>
                              <w:t>What can the power of positive messaging do for your business?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5.25pt;margin-top:259.65pt;width:280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" fillcolor="white [3201]" strokeweight=".5pt">
                <v:textbox>
                  <w:txbxContent>
                    <w:p w:rsidR="00506180" w:rsidRPr="00D053E6" w:rsidRDefault="00506180" w:rsidP="00506180">
                      <w:pPr>
                        <w:jc w:val="center"/>
                        <w:rPr>
                          <w:rFonts w:ascii="Architects Daughter" w:hAnsi="Architects Daughter"/>
                          <w:color w:val="FF0000"/>
                          <w:sz w:val="28"/>
                          <w:szCs w:val="28"/>
                        </w:rPr>
                      </w:pPr>
                      <w:r w:rsidRPr="00D053E6">
                        <w:rPr>
                          <w:rFonts w:ascii="Architects Daughter" w:hAnsi="Architects Daughter"/>
                          <w:color w:val="FF0000"/>
                          <w:sz w:val="28"/>
                          <w:szCs w:val="28"/>
                        </w:rPr>
                        <w:t>What can the power of positive messaging do for your business?</w:t>
                      </w:r>
                    </w:p>
                  </w:txbxContent>
                </v:textbox>
              </v:shape>
            </w:pict>
          </mc:Fallback>
        </mc:AlternateContent>
      </w:r>
      <w:r w:rsidR="00481687">
        <w:rPr>
          <w:noProof/>
          <w:lang w:eastAsia="en-US"/>
        </w:rPr>
        <w:drawing>
          <wp:inline distT="0" distB="0" distL="0" distR="0" wp14:anchorId="1F18EB8E" wp14:editId="7CE7FEC7">
            <wp:extent cx="6832599" cy="3302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1976" cy="33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01" w:rsidRDefault="00474401" w:rsidP="00044307">
      <w:pPr>
        <w:pStyle w:val="NoSpacing"/>
      </w:pPr>
      <w:r>
        <w:rPr>
          <w:noProof/>
          <w:lang w:eastAsia="en-US"/>
        </w:rPr>
        <w:drawing>
          <wp:inline distT="0" distB="0" distL="0" distR="0" wp14:anchorId="6D5EA06C" wp14:editId="07A154F0">
            <wp:extent cx="3327400" cy="539380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44" cy="540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</w:t>
      </w:r>
      <w:r>
        <w:rPr>
          <w:noProof/>
          <w:lang w:eastAsia="en-US"/>
        </w:rPr>
        <w:drawing>
          <wp:inline distT="0" distB="0" distL="0" distR="0" wp14:anchorId="619B47AF" wp14:editId="096FC0E4">
            <wp:extent cx="2736590" cy="4603115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9282" cy="46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40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A52" w:rsidRDefault="00990A52" w:rsidP="00AB6948">
      <w:pPr>
        <w:spacing w:after="0" w:line="240" w:lineRule="auto"/>
      </w:pPr>
      <w:r>
        <w:separator/>
      </w:r>
    </w:p>
  </w:endnote>
  <w:endnote w:type="continuationSeparator" w:id="0">
    <w:p w:rsidR="00990A52" w:rsidRDefault="00990A52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chitects Daughter">
    <w:altName w:val="Times New Roman"/>
    <w:charset w:val="00"/>
    <w:family w:val="auto"/>
    <w:pitch w:val="variable"/>
    <w:sig w:usb0="A000002F" w:usb1="4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A52" w:rsidRDefault="00990A52" w:rsidP="00AB6948">
      <w:pPr>
        <w:spacing w:after="0" w:line="240" w:lineRule="auto"/>
      </w:pPr>
      <w:r>
        <w:separator/>
      </w:r>
    </w:p>
  </w:footnote>
  <w:footnote w:type="continuationSeparator" w:id="0">
    <w:p w:rsidR="00990A52" w:rsidRDefault="00990A52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7E"/>
    <w:rsid w:val="00044307"/>
    <w:rsid w:val="00054D84"/>
    <w:rsid w:val="00067228"/>
    <w:rsid w:val="00190F23"/>
    <w:rsid w:val="00194E9C"/>
    <w:rsid w:val="001B74C2"/>
    <w:rsid w:val="001C290A"/>
    <w:rsid w:val="001D3B47"/>
    <w:rsid w:val="00236FEA"/>
    <w:rsid w:val="00267586"/>
    <w:rsid w:val="0027400C"/>
    <w:rsid w:val="002A0BAC"/>
    <w:rsid w:val="002C65CB"/>
    <w:rsid w:val="002D469D"/>
    <w:rsid w:val="002E5152"/>
    <w:rsid w:val="003A4A4A"/>
    <w:rsid w:val="003D2471"/>
    <w:rsid w:val="003F4359"/>
    <w:rsid w:val="00423F28"/>
    <w:rsid w:val="00425C2B"/>
    <w:rsid w:val="00471BDD"/>
    <w:rsid w:val="00474401"/>
    <w:rsid w:val="00481687"/>
    <w:rsid w:val="004A1A52"/>
    <w:rsid w:val="004B6545"/>
    <w:rsid w:val="004C43EE"/>
    <w:rsid w:val="00506180"/>
    <w:rsid w:val="005927AD"/>
    <w:rsid w:val="00627140"/>
    <w:rsid w:val="00655EA2"/>
    <w:rsid w:val="00767651"/>
    <w:rsid w:val="007716AB"/>
    <w:rsid w:val="007E4871"/>
    <w:rsid w:val="007E4C8C"/>
    <w:rsid w:val="007F3F1B"/>
    <w:rsid w:val="00804979"/>
    <w:rsid w:val="008346B2"/>
    <w:rsid w:val="008458BC"/>
    <w:rsid w:val="008F5234"/>
    <w:rsid w:val="0091756F"/>
    <w:rsid w:val="00922F60"/>
    <w:rsid w:val="00990A52"/>
    <w:rsid w:val="009D3491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87D9E"/>
    <w:rsid w:val="00CB26AC"/>
    <w:rsid w:val="00D053E6"/>
    <w:rsid w:val="00D6702C"/>
    <w:rsid w:val="00DD2A04"/>
    <w:rsid w:val="00E52FBF"/>
    <w:rsid w:val="00E85A56"/>
    <w:rsid w:val="00F1347B"/>
    <w:rsid w:val="00F5607E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79D8ECD"/>
  <w15:chartTrackingRefBased/>
  <w15:docId w15:val="{DC55F930-FC93-4C36-9188-36355F92C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">
    <w:name w:val="Smart Hyperlink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wartj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CDC62EA17F448F90BEF36E84DA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EAD7F-DE9F-46B5-9D89-77F476D27D01}"/>
      </w:docPartPr>
      <w:docPartBody>
        <w:p w:rsidR="00BD3DB9" w:rsidRDefault="00832CA6">
          <w:pPr>
            <w:pStyle w:val="46CDC62EA17F448F90BEF36E84DA9067"/>
          </w:pPr>
          <w:r>
            <w:t>Event Date</w:t>
          </w:r>
        </w:p>
      </w:docPartBody>
    </w:docPart>
    <w:docPart>
      <w:docPartPr>
        <w:name w:val="3832A829A2BE4EA7A257D8F8CB233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1D0FF-BFFE-4BFE-BFEA-706AB8EAB2D7}"/>
      </w:docPartPr>
      <w:docPartBody>
        <w:p w:rsidR="00BD3DB9" w:rsidRDefault="00832CA6">
          <w:pPr>
            <w:pStyle w:val="3832A829A2BE4EA7A257D8F8CB233C4D"/>
          </w:pPr>
          <w:r>
            <w:t>Event Description Heading</w:t>
          </w:r>
        </w:p>
      </w:docPartBody>
    </w:docPart>
    <w:docPart>
      <w:docPartPr>
        <w:name w:val="278E7B28D7A140F98FE2ECC04C269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F11EC-EEF6-414E-811F-53FE63346B29}"/>
      </w:docPartPr>
      <w:docPartBody>
        <w:p w:rsidR="00BD3DB9" w:rsidRDefault="00832CA6">
          <w:pPr>
            <w:pStyle w:val="278E7B28D7A140F98FE2ECC04C2694CF"/>
          </w:pPr>
          <w:r>
            <w:t>Add Key Info About Your Event Here!</w:t>
          </w:r>
        </w:p>
      </w:docPartBody>
    </w:docPart>
    <w:docPart>
      <w:docPartPr>
        <w:name w:val="BD3CFF4BDD6B47BFB7F7FAA8DF8D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70FB-3BC2-4C46-A751-CD31A18EE00B}"/>
      </w:docPartPr>
      <w:docPartBody>
        <w:p w:rsidR="00BD3DB9" w:rsidRDefault="00832CA6">
          <w:pPr>
            <w:pStyle w:val="BD3CFF4BDD6B47BFB7F7FAA8DF8D7DA4"/>
          </w:pPr>
          <w:r>
            <w:t>____</w:t>
          </w:r>
        </w:p>
      </w:docPartBody>
    </w:docPart>
    <w:docPart>
      <w:docPartPr>
        <w:name w:val="9A54A8A4C097417F833B28D742CE0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A6806-794C-441F-8406-7801F73F53DE}"/>
      </w:docPartPr>
      <w:docPartBody>
        <w:p w:rsidR="00BD3DB9" w:rsidRDefault="00832CA6">
          <w:pPr>
            <w:pStyle w:val="9A54A8A4C097417F833B28D742CE0AC4"/>
          </w:pPr>
          <w:r>
            <w:t>Don’t Be Shy—Tell Them Why They Can’t Miss This Event!</w:t>
          </w:r>
        </w:p>
      </w:docPartBody>
    </w:docPart>
    <w:docPart>
      <w:docPartPr>
        <w:name w:val="4138F4DE278B46C3BB8EE56FFD428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4ACCB-2EDA-496A-9434-058218269E36}"/>
      </w:docPartPr>
      <w:docPartBody>
        <w:p w:rsidR="00BD3DB9" w:rsidRDefault="00832CA6">
          <w:pPr>
            <w:pStyle w:val="4138F4DE278B46C3BB8EE56FFD428017"/>
          </w:pPr>
          <w:r w:rsidRPr="00655EA2">
            <w:t>____</w:t>
          </w:r>
        </w:p>
      </w:docPartBody>
    </w:docPart>
    <w:docPart>
      <w:docPartPr>
        <w:name w:val="C8866C2B833243848DB7C83E509FA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B5600-AF58-45B5-8116-D2F13DE59C7B}"/>
      </w:docPartPr>
      <w:docPartBody>
        <w:p w:rsidR="00BD3DB9" w:rsidRDefault="00832CA6">
          <w:pPr>
            <w:pStyle w:val="C8866C2B833243848DB7C83E509FAED3"/>
          </w:pPr>
          <w:r>
            <w:t>One More Exciting Point Here!</w:t>
          </w:r>
        </w:p>
      </w:docPartBody>
    </w:docPart>
    <w:docPart>
      <w:docPartPr>
        <w:name w:val="3B3D5EA6F811436CA016F82667197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8AF46-A793-4659-85A4-CA70012F0DAD}"/>
      </w:docPartPr>
      <w:docPartBody>
        <w:p w:rsidR="00BD3DB9" w:rsidRDefault="00832CA6">
          <w:pPr>
            <w:pStyle w:val="3B3D5EA6F811436CA016F82667197A55"/>
          </w:pPr>
          <w:r w:rsidRPr="00655EA2">
            <w:t>____</w:t>
          </w:r>
        </w:p>
      </w:docPartBody>
    </w:docPart>
    <w:docPart>
      <w:docPartPr>
        <w:name w:val="85CBE91D8FA44894A0AC2ED80370E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5D3B-A3BE-4BF4-9948-C99129EE3581}"/>
      </w:docPartPr>
      <w:docPartBody>
        <w:p w:rsidR="00BD3DB9" w:rsidRDefault="00832CA6">
          <w:pPr>
            <w:pStyle w:val="85CBE91D8FA44894A0AC2ED80370E207"/>
          </w:pPr>
          <w:r>
            <w:t>____</w:t>
          </w:r>
        </w:p>
      </w:docPartBody>
    </w:docPart>
    <w:docPart>
      <w:docPartPr>
        <w:name w:val="0888FF33A3B5419EAAD103BC9CCE2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B6B07-A539-4759-94D7-D5AA5F1D3E03}"/>
      </w:docPartPr>
      <w:docPartBody>
        <w:p w:rsidR="00BD3DB9" w:rsidRDefault="00832CA6">
          <w:pPr>
            <w:pStyle w:val="0888FF33A3B5419EAAD103BC9CCE2DBE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chitects Daughter">
    <w:altName w:val="Times New Roman"/>
    <w:charset w:val="00"/>
    <w:family w:val="auto"/>
    <w:pitch w:val="variable"/>
    <w:sig w:usb0="A000002F" w:usb1="4000004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CA6"/>
    <w:rsid w:val="00832CA6"/>
    <w:rsid w:val="00BD3DB9"/>
    <w:rsid w:val="00C6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CDC62EA17F448F90BEF36E84DA9067">
    <w:name w:val="46CDC62EA17F448F90BEF36E84DA9067"/>
  </w:style>
  <w:style w:type="paragraph" w:customStyle="1" w:styleId="490ADA09762A4D4E9EFE5B97E647C59E">
    <w:name w:val="490ADA09762A4D4E9EFE5B97E647C59E"/>
  </w:style>
  <w:style w:type="paragraph" w:customStyle="1" w:styleId="3832A829A2BE4EA7A257D8F8CB233C4D">
    <w:name w:val="3832A829A2BE4EA7A257D8F8CB233C4D"/>
  </w:style>
  <w:style w:type="paragraph" w:customStyle="1" w:styleId="9FC6A10DF6B94C5580377DAF98CE37FF">
    <w:name w:val="9FC6A10DF6B94C5580377DAF98CE37FF"/>
  </w:style>
  <w:style w:type="paragraph" w:customStyle="1" w:styleId="71D0F40C6D104139A513BEE756D0310F">
    <w:name w:val="71D0F40C6D104139A513BEE756D0310F"/>
  </w:style>
  <w:style w:type="paragraph" w:customStyle="1" w:styleId="278E7B28D7A140F98FE2ECC04C2694CF">
    <w:name w:val="278E7B28D7A140F98FE2ECC04C2694CF"/>
  </w:style>
  <w:style w:type="paragraph" w:customStyle="1" w:styleId="BD3CFF4BDD6B47BFB7F7FAA8DF8D7DA4">
    <w:name w:val="BD3CFF4BDD6B47BFB7F7FAA8DF8D7DA4"/>
  </w:style>
  <w:style w:type="paragraph" w:customStyle="1" w:styleId="9A54A8A4C097417F833B28D742CE0AC4">
    <w:name w:val="9A54A8A4C097417F833B28D742CE0AC4"/>
  </w:style>
  <w:style w:type="paragraph" w:customStyle="1" w:styleId="4138F4DE278B46C3BB8EE56FFD428017">
    <w:name w:val="4138F4DE278B46C3BB8EE56FFD428017"/>
  </w:style>
  <w:style w:type="paragraph" w:customStyle="1" w:styleId="C8866C2B833243848DB7C83E509FAED3">
    <w:name w:val="C8866C2B833243848DB7C83E509FAED3"/>
  </w:style>
  <w:style w:type="paragraph" w:customStyle="1" w:styleId="3B3D5EA6F811436CA016F82667197A55">
    <w:name w:val="3B3D5EA6F811436CA016F82667197A55"/>
  </w:style>
  <w:style w:type="paragraph" w:customStyle="1" w:styleId="048A2CDD69B4489C9AE645D0434F7E72">
    <w:name w:val="048A2CDD69B4489C9AE645D0434F7E72"/>
  </w:style>
  <w:style w:type="paragraph" w:customStyle="1" w:styleId="85CBE91D8FA44894A0AC2ED80370E207">
    <w:name w:val="85CBE91D8FA44894A0AC2ED80370E207"/>
  </w:style>
  <w:style w:type="paragraph" w:customStyle="1" w:styleId="A062FD92BECE4180A2F9FC5308BB4B71">
    <w:name w:val="A062FD92BECE4180A2F9FC5308BB4B71"/>
  </w:style>
  <w:style w:type="paragraph" w:customStyle="1" w:styleId="A8DB562F1A07400E8072E1EFC447373C">
    <w:name w:val="A8DB562F1A07400E8072E1EFC447373C"/>
  </w:style>
  <w:style w:type="paragraph" w:customStyle="1" w:styleId="0888FF33A3B5419EAAD103BC9CCE2DBE">
    <w:name w:val="0888FF33A3B5419EAAD103BC9CCE2DBE"/>
  </w:style>
  <w:style w:type="paragraph" w:customStyle="1" w:styleId="6EE8EC37A9C64AE099497AF7EDD01E35">
    <w:name w:val="6EE8EC37A9C64AE099497AF7EDD01E35"/>
  </w:style>
  <w:style w:type="paragraph" w:customStyle="1" w:styleId="9A5A0B9D21FC40168DF2DB3D33FBE163">
    <w:name w:val="9A5A0B9D21FC40168DF2DB3D33FBE163"/>
  </w:style>
  <w:style w:type="paragraph" w:customStyle="1" w:styleId="7BE7574AF13B4EE98D8D42494656074B">
    <w:name w:val="7BE7574AF13B4EE98D8D42494656074B"/>
  </w:style>
  <w:style w:type="paragraph" w:customStyle="1" w:styleId="48FE7BCD8B1241EDBA7C7345A3320FE6">
    <w:name w:val="48FE7BCD8B1241EDBA7C7345A3320F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Jeffrey Schwartz</cp:lastModifiedBy>
  <cp:revision>3</cp:revision>
  <cp:lastPrinted>2012-12-25T21:02:00Z</cp:lastPrinted>
  <dcterms:created xsi:type="dcterms:W3CDTF">2018-06-06T14:26:00Z</dcterms:created>
  <dcterms:modified xsi:type="dcterms:W3CDTF">2018-09-20T15:27:00Z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